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78E" w:rsidRDefault="00BD62F8">
      <w:pPr>
        <w:pStyle w:val="a6"/>
        <w:rPr>
          <w:rFonts w:ascii="宋体" w:eastAsia="宋体" w:hAnsi="宋体"/>
          <w:b/>
          <w:sz w:val="36"/>
          <w:szCs w:val="36"/>
        </w:rPr>
      </w:pPr>
      <w:bookmarkStart w:id="0" w:name="_GoBack"/>
      <w:bookmarkEnd w:id="0"/>
      <w:r>
        <w:rPr>
          <w:rFonts w:ascii="宋体" w:eastAsia="宋体" w:hAnsi="宋体" w:hint="eastAsia"/>
          <w:b/>
          <w:sz w:val="36"/>
          <w:szCs w:val="36"/>
        </w:rPr>
        <w:t>听证会报名表</w:t>
      </w:r>
    </w:p>
    <w:p w:rsidR="002E778E" w:rsidRDefault="00BD62F8">
      <w:pPr>
        <w:pStyle w:val="a7"/>
        <w:spacing w:before="0" w:afterLines="50" w:after="156" w:line="0" w:lineRule="atLeast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（申请参加20</w:t>
      </w:r>
      <w:r w:rsidR="004528B0">
        <w:rPr>
          <w:rFonts w:ascii="仿宋" w:eastAsia="仿宋" w:hAnsi="仿宋" w:hint="eastAsia"/>
          <w:sz w:val="28"/>
          <w:szCs w:val="28"/>
        </w:rPr>
        <w:t>20</w:t>
      </w:r>
      <w:r>
        <w:rPr>
          <w:rFonts w:ascii="仿宋" w:eastAsia="仿宋" w:hAnsi="仿宋" w:hint="eastAsia"/>
          <w:sz w:val="28"/>
          <w:szCs w:val="28"/>
        </w:rPr>
        <w:t>年</w:t>
      </w:r>
      <w:r w:rsidR="004528B0"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月</w:t>
      </w:r>
      <w:r w:rsidR="00C8752D">
        <w:rPr>
          <w:rFonts w:ascii="仿宋" w:eastAsia="仿宋" w:hAnsi="仿宋" w:hint="eastAsia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日听证会）</w:t>
      </w:r>
    </w:p>
    <w:p w:rsidR="002E778E" w:rsidRDefault="002E778E"/>
    <w:tbl>
      <w:tblPr>
        <w:tblW w:w="9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137"/>
        <w:gridCol w:w="1498"/>
        <w:gridCol w:w="109"/>
        <w:gridCol w:w="1708"/>
        <w:gridCol w:w="2055"/>
        <w:gridCol w:w="1755"/>
      </w:tblGrid>
      <w:tr w:rsidR="002E778E">
        <w:trPr>
          <w:trHeight w:val="540"/>
        </w:trPr>
        <w:tc>
          <w:tcPr>
            <w:tcW w:w="2026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申请人姓名</w:t>
            </w:r>
          </w:p>
        </w:tc>
        <w:tc>
          <w:tcPr>
            <w:tcW w:w="1498" w:type="dxa"/>
            <w:vAlign w:val="center"/>
          </w:tcPr>
          <w:p w:rsidR="002E778E" w:rsidRDefault="002E778E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17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3810" w:type="dxa"/>
            <w:gridSpan w:val="2"/>
            <w:vAlign w:val="center"/>
          </w:tcPr>
          <w:p w:rsidR="002E778E" w:rsidRDefault="002E778E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E778E">
        <w:trPr>
          <w:trHeight w:val="540"/>
        </w:trPr>
        <w:tc>
          <w:tcPr>
            <w:tcW w:w="2026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文化程度</w:t>
            </w:r>
          </w:p>
        </w:tc>
        <w:tc>
          <w:tcPr>
            <w:tcW w:w="1498" w:type="dxa"/>
            <w:vAlign w:val="center"/>
          </w:tcPr>
          <w:p w:rsidR="002E778E" w:rsidRDefault="002E778E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17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3810" w:type="dxa"/>
            <w:gridSpan w:val="2"/>
            <w:vAlign w:val="center"/>
          </w:tcPr>
          <w:p w:rsidR="002E778E" w:rsidRDefault="002E778E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E778E">
        <w:trPr>
          <w:trHeight w:val="540"/>
        </w:trPr>
        <w:tc>
          <w:tcPr>
            <w:tcW w:w="2026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代表类型</w:t>
            </w:r>
          </w:p>
        </w:tc>
        <w:tc>
          <w:tcPr>
            <w:tcW w:w="7125" w:type="dxa"/>
            <w:gridSpan w:val="5"/>
            <w:vAlign w:val="center"/>
          </w:tcPr>
          <w:p w:rsidR="002E778E" w:rsidRDefault="00BD62F8">
            <w:pPr>
              <w:pStyle w:val="a7"/>
              <w:spacing w:before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居民□ 人大代表□ 政协委员□ 民主党派□ 其他□ </w:t>
            </w:r>
          </w:p>
        </w:tc>
      </w:tr>
      <w:tr w:rsidR="002E778E">
        <w:trPr>
          <w:trHeight w:val="540"/>
        </w:trPr>
        <w:tc>
          <w:tcPr>
            <w:tcW w:w="2026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3315" w:type="dxa"/>
            <w:gridSpan w:val="3"/>
            <w:vAlign w:val="center"/>
          </w:tcPr>
          <w:p w:rsidR="002E778E" w:rsidRDefault="002E778E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755" w:type="dxa"/>
            <w:vAlign w:val="center"/>
          </w:tcPr>
          <w:p w:rsidR="002E778E" w:rsidRDefault="002E778E">
            <w:pPr>
              <w:pStyle w:val="a7"/>
              <w:spacing w:befor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E778E">
        <w:trPr>
          <w:trHeight w:val="540"/>
        </w:trPr>
        <w:tc>
          <w:tcPr>
            <w:tcW w:w="2026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通信地址</w:t>
            </w:r>
          </w:p>
        </w:tc>
        <w:tc>
          <w:tcPr>
            <w:tcW w:w="3315" w:type="dxa"/>
            <w:gridSpan w:val="3"/>
            <w:vAlign w:val="center"/>
          </w:tcPr>
          <w:p w:rsidR="002E778E" w:rsidRDefault="002E778E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1755" w:type="dxa"/>
            <w:vAlign w:val="center"/>
          </w:tcPr>
          <w:p w:rsidR="002E778E" w:rsidRDefault="002E778E">
            <w:pPr>
              <w:pStyle w:val="a7"/>
              <w:spacing w:befor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E778E">
        <w:trPr>
          <w:trHeight w:val="540"/>
        </w:trPr>
        <w:tc>
          <w:tcPr>
            <w:tcW w:w="5341" w:type="dxa"/>
            <w:gridSpan w:val="5"/>
            <w:vAlign w:val="center"/>
          </w:tcPr>
          <w:p w:rsidR="002E778E" w:rsidRDefault="00BD62F8">
            <w:pPr>
              <w:pStyle w:val="a7"/>
              <w:tabs>
                <w:tab w:val="left" w:pos="343"/>
                <w:tab w:val="center" w:pos="2497"/>
              </w:tabs>
              <w:spacing w:before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ab/>
            </w:r>
            <w:r>
              <w:rPr>
                <w:rFonts w:ascii="仿宋" w:eastAsia="仿宋" w:hAnsi="仿宋" w:hint="eastAsia"/>
                <w:sz w:val="28"/>
                <w:szCs w:val="28"/>
              </w:rPr>
              <w:tab/>
              <w:t>能听懂的语言/能流利表达的语言</w:t>
            </w:r>
          </w:p>
        </w:tc>
        <w:tc>
          <w:tcPr>
            <w:tcW w:w="3810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普通话□  粤语□ </w:t>
            </w:r>
          </w:p>
        </w:tc>
      </w:tr>
      <w:tr w:rsidR="002E778E">
        <w:trPr>
          <w:trHeight w:val="540"/>
        </w:trPr>
        <w:tc>
          <w:tcPr>
            <w:tcW w:w="9151" w:type="dxa"/>
            <w:gridSpan w:val="7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报名参会主要理由</w:t>
            </w:r>
          </w:p>
        </w:tc>
      </w:tr>
      <w:tr w:rsidR="002E778E">
        <w:trPr>
          <w:trHeight w:val="3832"/>
        </w:trPr>
        <w:tc>
          <w:tcPr>
            <w:tcW w:w="9151" w:type="dxa"/>
            <w:gridSpan w:val="7"/>
            <w:vAlign w:val="center"/>
          </w:tcPr>
          <w:p w:rsidR="002E778E" w:rsidRDefault="002E778E">
            <w:pPr>
              <w:pStyle w:val="a7"/>
              <w:spacing w:befor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E778E">
        <w:trPr>
          <w:trHeight w:val="696"/>
        </w:trPr>
        <w:tc>
          <w:tcPr>
            <w:tcW w:w="1889" w:type="dxa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申请人签名</w:t>
            </w:r>
          </w:p>
        </w:tc>
        <w:tc>
          <w:tcPr>
            <w:tcW w:w="1744" w:type="dxa"/>
            <w:gridSpan w:val="3"/>
            <w:vAlign w:val="center"/>
          </w:tcPr>
          <w:p w:rsidR="002E778E" w:rsidRDefault="002E778E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8" w:type="dxa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申请日期</w:t>
            </w:r>
          </w:p>
        </w:tc>
        <w:tc>
          <w:tcPr>
            <w:tcW w:w="3810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年    月    日</w:t>
            </w:r>
          </w:p>
        </w:tc>
      </w:tr>
    </w:tbl>
    <w:p w:rsidR="002E778E" w:rsidRDefault="00BD62F8">
      <w:pPr>
        <w:pStyle w:val="a7"/>
        <w:spacing w:befor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</w:t>
      </w:r>
    </w:p>
    <w:p w:rsidR="002E778E" w:rsidRDefault="00BD62F8">
      <w:pPr>
        <w:pStyle w:val="a7"/>
        <w:spacing w:before="0" w:line="0" w:lineRule="atLeas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1、本表仅供参加20</w:t>
      </w:r>
      <w:r w:rsidR="004528B0">
        <w:rPr>
          <w:rFonts w:ascii="仿宋" w:eastAsia="仿宋" w:hAnsi="仿宋" w:hint="eastAsia"/>
          <w:sz w:val="28"/>
          <w:szCs w:val="28"/>
        </w:rPr>
        <w:t>20</w:t>
      </w:r>
      <w:r>
        <w:rPr>
          <w:rFonts w:ascii="仿宋" w:eastAsia="仿宋" w:hAnsi="仿宋" w:hint="eastAsia"/>
          <w:sz w:val="28"/>
          <w:szCs w:val="28"/>
        </w:rPr>
        <w:t>年</w:t>
      </w:r>
      <w:r w:rsidR="004528B0"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月</w:t>
      </w:r>
      <w:r w:rsidR="0015145E">
        <w:rPr>
          <w:rFonts w:ascii="仿宋" w:eastAsia="仿宋" w:hAnsi="仿宋" w:hint="eastAsia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日《</w:t>
      </w:r>
      <w:r w:rsidR="004528B0" w:rsidRPr="004528B0">
        <w:rPr>
          <w:rFonts w:ascii="仿宋" w:eastAsia="仿宋" w:hAnsi="仿宋" w:hint="eastAsia"/>
          <w:sz w:val="28"/>
          <w:szCs w:val="28"/>
        </w:rPr>
        <w:t>深圳市宝安区科技创新发展第十四个五年规划》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（征求意见稿）</w:t>
      </w:r>
      <w:r>
        <w:rPr>
          <w:rFonts w:ascii="仿宋" w:eastAsia="仿宋" w:hAnsi="仿宋" w:hint="eastAsia"/>
          <w:sz w:val="28"/>
          <w:szCs w:val="28"/>
        </w:rPr>
        <w:t>听证会使用。</w:t>
      </w:r>
    </w:p>
    <w:p w:rsidR="002E778E" w:rsidRDefault="00BD62F8">
      <w:pPr>
        <w:pStyle w:val="a7"/>
        <w:spacing w:before="0" w:line="0" w:lineRule="atLeas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2、申请人提交申请表时，必须提供身份证复印件供核对。</w:t>
      </w:r>
    </w:p>
    <w:p w:rsidR="002E778E" w:rsidRDefault="00BD62F8">
      <w:pPr>
        <w:pStyle w:val="a7"/>
        <w:spacing w:before="0" w:line="0" w:lineRule="atLeas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3、听证机关有权根据申请情况，确定参加听证会代表。</w:t>
      </w:r>
    </w:p>
    <w:p w:rsidR="002E778E" w:rsidRDefault="00BD62F8">
      <w:pPr>
        <w:pStyle w:val="a7"/>
        <w:spacing w:before="0" w:line="0" w:lineRule="atLeas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4、被确定作为听证会代表的，申请人必须亲自参加听证会，不得委托他人参加。</w:t>
      </w:r>
    </w:p>
    <w:p w:rsidR="002E778E" w:rsidRDefault="002E778E"/>
    <w:p w:rsidR="002E778E" w:rsidRDefault="002E778E"/>
    <w:sectPr w:rsidR="002E7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C91" w:rsidRDefault="004F6C91" w:rsidP="00BD62F8">
      <w:r>
        <w:separator/>
      </w:r>
    </w:p>
  </w:endnote>
  <w:endnote w:type="continuationSeparator" w:id="0">
    <w:p w:rsidR="004F6C91" w:rsidRDefault="004F6C91" w:rsidP="00BD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C91" w:rsidRDefault="004F6C91" w:rsidP="00BD62F8">
      <w:r>
        <w:separator/>
      </w:r>
    </w:p>
  </w:footnote>
  <w:footnote w:type="continuationSeparator" w:id="0">
    <w:p w:rsidR="004F6C91" w:rsidRDefault="004F6C91" w:rsidP="00BD6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E5115"/>
    <w:rsid w:val="000748E9"/>
    <w:rsid w:val="00142066"/>
    <w:rsid w:val="0015145E"/>
    <w:rsid w:val="002E2C8E"/>
    <w:rsid w:val="002E55F7"/>
    <w:rsid w:val="002E778E"/>
    <w:rsid w:val="004528B0"/>
    <w:rsid w:val="004F6C91"/>
    <w:rsid w:val="009A02D8"/>
    <w:rsid w:val="00BD62F8"/>
    <w:rsid w:val="00C043ED"/>
    <w:rsid w:val="00C44D18"/>
    <w:rsid w:val="00C50C24"/>
    <w:rsid w:val="00C8752D"/>
    <w:rsid w:val="00EC392D"/>
    <w:rsid w:val="1484215B"/>
    <w:rsid w:val="18391298"/>
    <w:rsid w:val="20D52140"/>
    <w:rsid w:val="24521C26"/>
    <w:rsid w:val="2D59068D"/>
    <w:rsid w:val="2DC13959"/>
    <w:rsid w:val="2E060865"/>
    <w:rsid w:val="36E33EA2"/>
    <w:rsid w:val="39DE5C1D"/>
    <w:rsid w:val="3A5616B4"/>
    <w:rsid w:val="441C23CE"/>
    <w:rsid w:val="48A013B9"/>
    <w:rsid w:val="59E903F8"/>
    <w:rsid w:val="67AE5115"/>
    <w:rsid w:val="6B70270B"/>
    <w:rsid w:val="6D535020"/>
    <w:rsid w:val="74CF1E04"/>
    <w:rsid w:val="75317DAE"/>
    <w:rsid w:val="7B06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5530B"/>
  <w15:docId w15:val="{62B22767-1145-4D63-80F2-067C1586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公文主送"/>
    <w:basedOn w:val="a0"/>
    <w:qFormat/>
    <w:rPr>
      <w:rFonts w:eastAsia="仿宋_GB2312"/>
      <w:sz w:val="32"/>
    </w:rPr>
  </w:style>
  <w:style w:type="paragraph" w:customStyle="1" w:styleId="a6">
    <w:name w:val="文章标题"/>
    <w:basedOn w:val="a"/>
    <w:next w:val="a7"/>
    <w:qFormat/>
    <w:pPr>
      <w:jc w:val="center"/>
    </w:pPr>
    <w:rPr>
      <w:rFonts w:ascii="方正小标宋简体" w:eastAsia="方正小标宋简体"/>
      <w:sz w:val="44"/>
      <w:szCs w:val="20"/>
    </w:rPr>
  </w:style>
  <w:style w:type="paragraph" w:customStyle="1" w:styleId="a7">
    <w:name w:val="主送"/>
    <w:basedOn w:val="a"/>
    <w:next w:val="a"/>
    <w:qFormat/>
    <w:pPr>
      <w:spacing w:before="120"/>
    </w:pPr>
    <w:rPr>
      <w:rFonts w:ascii="宋体" w:eastAsia="仿宋_GB2312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4</TotalTime>
  <Pages>1</Pages>
  <Words>50</Words>
  <Characters>285</Characters>
  <Application>Microsoft Office Word</Application>
  <DocSecurity>0</DocSecurity>
  <Lines>2</Lines>
  <Paragraphs>1</Paragraphs>
  <ScaleCrop>false</ScaleCrop>
  <Company>MS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我的内心有一只猛兽在咆哮</dc:creator>
  <cp:lastModifiedBy>THTF</cp:lastModifiedBy>
  <cp:revision>7</cp:revision>
  <cp:lastPrinted>2019-06-26T01:53:00Z</cp:lastPrinted>
  <dcterms:created xsi:type="dcterms:W3CDTF">2018-07-10T07:07:00Z</dcterms:created>
  <dcterms:modified xsi:type="dcterms:W3CDTF">2020-08-07T06:23:00Z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